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EB6" w:rsidRPr="003D53E3" w:rsidRDefault="00C84EB6" w:rsidP="003D53E3">
      <w:pPr>
        <w:spacing w:after="0" w:line="240" w:lineRule="auto"/>
        <w:jc w:val="center"/>
        <w:rPr>
          <w:rFonts w:ascii="Bradley Hand ITC" w:hAnsi="Bradley Hand ITC" w:cs="Arial"/>
          <w:b/>
          <w:sz w:val="40"/>
          <w:szCs w:val="40"/>
        </w:rPr>
      </w:pPr>
      <w:bookmarkStart w:id="0" w:name="_GoBack"/>
      <w:bookmarkEnd w:id="0"/>
      <w:r w:rsidRPr="00C373D7">
        <w:rPr>
          <w:rFonts w:cs="Arial"/>
          <w:color w:val="44546A"/>
          <w:sz w:val="30"/>
        </w:rPr>
        <w:t>June 2017</w:t>
      </w:r>
      <w:r>
        <w:rPr>
          <w:rFonts w:cs="Arial"/>
          <w:color w:val="44546A"/>
          <w:sz w:val="30"/>
        </w:rPr>
        <w:br/>
      </w:r>
      <w:r>
        <w:rPr>
          <w:rFonts w:cs="Arial"/>
          <w:color w:val="4672A8"/>
          <w:sz w:val="18"/>
        </w:rPr>
        <w:t xml:space="preserve"> </w:t>
      </w:r>
      <w:r>
        <w:rPr>
          <w:rFonts w:cs="Arial"/>
          <w:color w:val="4672A8"/>
          <w:sz w:val="18"/>
        </w:rPr>
        <w:br/>
      </w:r>
      <w:r w:rsidRPr="003D53E3">
        <w:rPr>
          <w:rFonts w:ascii="Bradley Hand ITC" w:hAnsi="Bradley Hand ITC" w:cs="Arial"/>
          <w:b/>
          <w:sz w:val="40"/>
          <w:szCs w:val="40"/>
        </w:rPr>
        <w:t>Teens Summer of Fun Schedule</w:t>
      </w:r>
    </w:p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/>
      </w:tblPr>
      <w:tblGrid>
        <w:gridCol w:w="1982"/>
        <w:gridCol w:w="1985"/>
        <w:gridCol w:w="1985"/>
        <w:gridCol w:w="1985"/>
        <w:gridCol w:w="1985"/>
        <w:gridCol w:w="1985"/>
        <w:gridCol w:w="1974"/>
      </w:tblGrid>
      <w:tr w:rsidR="00C84EB6" w:rsidRPr="00EC580F" w:rsidTr="00C373D7">
        <w:trPr>
          <w:cantSplit/>
          <w:tblHeader/>
          <w:jc w:val="center"/>
        </w:trPr>
        <w:tc>
          <w:tcPr>
            <w:tcW w:w="714" w:type="pct"/>
            <w:tcBorders>
              <w:top w:val="single" w:sz="6" w:space="0" w:color="333399"/>
              <w:left w:val="single" w:sz="6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:rsidR="00C84EB6" w:rsidRPr="00EC580F" w:rsidRDefault="00C84EB6" w:rsidP="00C373D7">
            <w:pPr>
              <w:spacing w:after="0"/>
              <w:rPr>
                <w:rFonts w:cs="Arial"/>
                <w:color w:val="CCCCCC"/>
                <w:sz w:val="14"/>
              </w:rPr>
            </w:pPr>
            <w:r w:rsidRPr="00EC580F">
              <w:rPr>
                <w:rFonts w:cs="Arial"/>
                <w:color w:val="CCCCCC"/>
                <w:sz w:val="14"/>
              </w:rPr>
              <w:t xml:space="preserve">◄ </w:t>
            </w:r>
            <w:hyperlink r:id="rId4" w:tooltip="May 2017" w:history="1">
              <w:r w:rsidRPr="00EC580F">
                <w:rPr>
                  <w:rStyle w:val="Hyperlink"/>
                  <w:rFonts w:cs="Arial"/>
                  <w:color w:val="CCCCCC"/>
                  <w:sz w:val="14"/>
                  <w:u w:val="none"/>
                </w:rPr>
                <w:t>May 2017</w:t>
              </w:r>
            </w:hyperlink>
          </w:p>
        </w:tc>
        <w:tc>
          <w:tcPr>
            <w:tcW w:w="3575" w:type="pct"/>
            <w:gridSpan w:val="5"/>
            <w:tcBorders>
              <w:top w:val="single" w:sz="6" w:space="0" w:color="333399"/>
              <w:left w:val="nil"/>
              <w:bottom w:val="single" w:sz="8" w:space="0" w:color="E6E6E6"/>
            </w:tcBorders>
            <w:shd w:val="clear" w:color="auto" w:fill="333399"/>
            <w:vAlign w:val="bottom"/>
          </w:tcPr>
          <w:p w:rsidR="00C84EB6" w:rsidRPr="00EC580F" w:rsidRDefault="00C84EB6" w:rsidP="00C373D7">
            <w:pPr>
              <w:spacing w:after="0"/>
              <w:jc w:val="center"/>
              <w:rPr>
                <w:rFonts w:cs="Arial"/>
                <w:b/>
                <w:color w:val="FFFFFF"/>
                <w:sz w:val="28"/>
              </w:rPr>
            </w:pPr>
            <w:r w:rsidRPr="00EC580F">
              <w:rPr>
                <w:rFonts w:cs="Arial"/>
                <w:b/>
                <w:color w:val="FFFFFF"/>
                <w:sz w:val="28"/>
              </w:rPr>
              <w:t>June  2017</w:t>
            </w:r>
          </w:p>
        </w:tc>
        <w:tc>
          <w:tcPr>
            <w:tcW w:w="711" w:type="pct"/>
            <w:tcBorders>
              <w:top w:val="single" w:sz="6" w:space="0" w:color="333399"/>
              <w:left w:val="nil"/>
              <w:bottom w:val="single" w:sz="8" w:space="0" w:color="E6E6E6"/>
              <w:right w:val="single" w:sz="6" w:space="0" w:color="333399"/>
            </w:tcBorders>
            <w:shd w:val="clear" w:color="auto" w:fill="333399"/>
            <w:vAlign w:val="bottom"/>
          </w:tcPr>
          <w:p w:rsidR="00C84EB6" w:rsidRPr="00EC580F" w:rsidRDefault="00C84EB6" w:rsidP="00C373D7">
            <w:pPr>
              <w:spacing w:after="0"/>
              <w:jc w:val="right"/>
              <w:rPr>
                <w:rFonts w:cs="Arial"/>
                <w:color w:val="CCCCCC"/>
                <w:sz w:val="14"/>
              </w:rPr>
            </w:pPr>
            <w:hyperlink r:id="rId5" w:tooltip="July 2017" w:history="1">
              <w:r w:rsidRPr="00EC580F">
                <w:rPr>
                  <w:rStyle w:val="Hyperlink"/>
                  <w:rFonts w:cs="Arial"/>
                  <w:color w:val="CCCCCC"/>
                  <w:sz w:val="14"/>
                  <w:u w:val="none"/>
                </w:rPr>
                <w:t>July 2017</w:t>
              </w:r>
            </w:hyperlink>
            <w:r w:rsidRPr="00EC580F">
              <w:rPr>
                <w:rFonts w:cs="Arial"/>
                <w:color w:val="CCCCCC"/>
                <w:sz w:val="14"/>
              </w:rPr>
              <w:t xml:space="preserve"> ►</w:t>
            </w:r>
          </w:p>
        </w:tc>
      </w:tr>
      <w:tr w:rsidR="00C84EB6" w:rsidRPr="00EC580F" w:rsidTr="00C373D7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6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C84EB6" w:rsidRPr="00EC580F" w:rsidRDefault="00C84EB6" w:rsidP="00C373D7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 w:rsidRPr="00EC580F">
              <w:rPr>
                <w:rFonts w:cs="Arial"/>
                <w:b/>
                <w:color w:val="FFFFFF"/>
              </w:rPr>
              <w:t>Sun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C84EB6" w:rsidRPr="00EC580F" w:rsidRDefault="00C84EB6" w:rsidP="00C373D7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 w:rsidRPr="00EC580F">
              <w:rPr>
                <w:rFonts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C84EB6" w:rsidRPr="00EC580F" w:rsidRDefault="00C84EB6" w:rsidP="00C373D7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 w:rsidRPr="00EC580F">
              <w:rPr>
                <w:rFonts w:cs="Arial"/>
                <w:b/>
                <w:color w:val="FFFFFF"/>
              </w:rPr>
              <w:t>Tue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C84EB6" w:rsidRPr="00EC580F" w:rsidRDefault="00C84EB6" w:rsidP="00C373D7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 w:rsidRPr="00EC580F">
              <w:rPr>
                <w:rFonts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C84EB6" w:rsidRPr="00EC580F" w:rsidRDefault="00C84EB6" w:rsidP="00C373D7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 w:rsidRPr="00EC580F">
              <w:rPr>
                <w:rFonts w:cs="Arial"/>
                <w:b/>
                <w:color w:val="FFFFFF"/>
              </w:rPr>
              <w:t>Thu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C84EB6" w:rsidRPr="00EC580F" w:rsidRDefault="00C84EB6" w:rsidP="00C373D7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 w:rsidRPr="00EC580F">
              <w:rPr>
                <w:rFonts w:cs="Arial"/>
                <w:b/>
                <w:color w:val="FFFFFF"/>
              </w:rPr>
              <w:t>Fri</w:t>
            </w:r>
          </w:p>
        </w:tc>
        <w:tc>
          <w:tcPr>
            <w:tcW w:w="711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6" w:space="0" w:color="333399"/>
            </w:tcBorders>
            <w:shd w:val="clear" w:color="auto" w:fill="333399"/>
            <w:vAlign w:val="bottom"/>
          </w:tcPr>
          <w:p w:rsidR="00C84EB6" w:rsidRPr="00EC580F" w:rsidRDefault="00C84EB6" w:rsidP="00C373D7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 w:rsidRPr="00EC580F">
              <w:rPr>
                <w:rFonts w:cs="Arial"/>
                <w:b/>
                <w:color w:val="FFFFFF"/>
              </w:rPr>
              <w:t>Sat</w:t>
            </w:r>
          </w:p>
        </w:tc>
      </w:tr>
      <w:tr w:rsidR="00C84EB6" w:rsidRPr="00EC580F" w:rsidTr="00C373D7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C84EB6" w:rsidRPr="00C373D7" w:rsidRDefault="00C84EB6" w:rsidP="00C373D7">
            <w:pPr>
              <w:pStyle w:val="CalendarText"/>
              <w:rPr>
                <w:rStyle w:val="CalendarNumbers"/>
                <w:rFonts w:cs="Arial"/>
                <w:bCs w:val="0"/>
                <w:color w:val="000000"/>
                <w:szCs w:val="20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C84EB6" w:rsidRPr="00C373D7" w:rsidRDefault="00C84EB6" w:rsidP="00C373D7">
            <w:pPr>
              <w:pStyle w:val="CalendarText"/>
              <w:rPr>
                <w:rStyle w:val="CalendarNumbers"/>
                <w:rFonts w:cs="Arial"/>
                <w:bCs w:val="0"/>
                <w:color w:val="000000"/>
                <w:szCs w:val="20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C84EB6" w:rsidRPr="00C373D7" w:rsidRDefault="00C84EB6" w:rsidP="00C373D7">
            <w:pPr>
              <w:pStyle w:val="CalendarText"/>
              <w:rPr>
                <w:rStyle w:val="CalendarNumbers"/>
                <w:rFonts w:cs="Arial"/>
                <w:bCs w:val="0"/>
                <w:color w:val="000000"/>
                <w:szCs w:val="20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C84EB6" w:rsidRPr="00C373D7" w:rsidRDefault="00C84EB6" w:rsidP="00C373D7">
            <w:pPr>
              <w:pStyle w:val="CalendarText"/>
              <w:rPr>
                <w:rStyle w:val="CalendarNumbers"/>
                <w:rFonts w:cs="Arial"/>
                <w:bCs w:val="0"/>
                <w:color w:val="000000"/>
                <w:szCs w:val="20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1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2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3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</w:tr>
      <w:tr w:rsidR="00C84EB6" w:rsidRPr="00EC580F" w:rsidTr="00C373D7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4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 xml:space="preserve">5:00 p.m.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LifeTeen Mass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6:00 p.m.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Life Night</w: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5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6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  <w:r>
              <w:rPr>
                <w:rStyle w:val="WinCalendarBLANKCELLSTYLE2"/>
                <w:rFonts w:cs="Arial"/>
              </w:rPr>
              <w:t>7:00 p.m. BBQ in the Back lot</w:t>
            </w:r>
          </w:p>
          <w:p w:rsidR="00C84EB6" w:rsidRPr="00C373D7" w:rsidRDefault="00C84EB6" w:rsidP="00194C38">
            <w:pPr>
              <w:pStyle w:val="CalendarText"/>
              <w:jc w:val="center"/>
              <w:rPr>
                <w:rStyle w:val="WinCalendarBLANKCELLSTYLE2"/>
                <w:rFonts w:cs="Arial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ttps://zannatacyclingteam.be/sites/default/files/field/image/nieuws/bbq1.gif" style="width:47.25pt;height:47.25pt">
                  <v:imagedata r:id="rId6" r:href="rId7"/>
                </v:shape>
              </w:pic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7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6:30 - 8:30 p.m.</w:t>
            </w:r>
          </w:p>
          <w:p w:rsidR="00C84EB6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Pizza and Prayer</w:t>
            </w:r>
          </w:p>
          <w:p w:rsidR="00C84EB6" w:rsidRPr="00194C38" w:rsidRDefault="00C84EB6" w:rsidP="00194C38">
            <w:pPr>
              <w:pStyle w:val="CalendarText"/>
              <w:jc w:val="center"/>
              <w:rPr>
                <w:rStyle w:val="WinCalendarBLANKCELLSTYLE2"/>
                <w:rFonts w:cs="Arial"/>
              </w:rPr>
            </w:pPr>
            <w:r>
              <w:pict>
                <v:shape id="_x0000_i1026" type="#_x0000_t75" alt="Image result for Pizza slice" style="width:24pt;height:11.25pt">
                  <v:imagedata r:id="rId8" r:href="rId9" croptop="5765f"/>
                </v:shape>
              </w:pict>
            </w:r>
            <w:r>
              <w:pict>
                <v:shape id="_x0000_i1027" type="#_x0000_t75" alt="Image result for prayer hands" style="width:20.25pt;height:35.25pt">
                  <v:imagedata r:id="rId10" r:href="rId11" croptop="8670f" cropbottom="6885f" cropleft="11808f" cropright="5379f"/>
                </v:shape>
              </w:pic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8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  <w:r>
              <w:rPr>
                <w:rStyle w:val="WinCalendarBLANKCELLSTYLE2"/>
                <w:rFonts w:cs="Arial"/>
              </w:rPr>
              <w:t>7:00 p.m. Movie Night/Life House</w:t>
            </w:r>
          </w:p>
          <w:p w:rsidR="00C84EB6" w:rsidRPr="00C373D7" w:rsidRDefault="00C84EB6" w:rsidP="00194C38">
            <w:pPr>
              <w:pStyle w:val="CalendarText"/>
              <w:jc w:val="center"/>
              <w:rPr>
                <w:rStyle w:val="WinCalendarBLANKCELLSTYLE2"/>
                <w:rFonts w:cs="Arial"/>
              </w:rPr>
            </w:pPr>
            <w:r>
              <w:pict>
                <v:shape id="_x0000_i1028" type="#_x0000_t75" alt="Image result for Movie Night" style="width:41.25pt;height:40.5pt">
                  <v:imagedata r:id="rId12" r:href="rId13"/>
                </v:shape>
              </w:pic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9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10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</w:tr>
      <w:tr w:rsidR="00C84EB6" w:rsidRPr="00EC580F" w:rsidTr="00C373D7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11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 xml:space="preserve">5:00 p.m.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LifeTeen Mass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6:00 p.m.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Life Night</w: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12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13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14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6:30 - 8:30 p.m.</w:t>
            </w:r>
          </w:p>
          <w:p w:rsidR="00C84EB6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Pizza and Prayer</w:t>
            </w:r>
          </w:p>
          <w:p w:rsidR="00C84EB6" w:rsidRPr="00194C38" w:rsidRDefault="00C84EB6" w:rsidP="00194C38">
            <w:pPr>
              <w:pStyle w:val="CalendarText"/>
              <w:jc w:val="center"/>
              <w:rPr>
                <w:rStyle w:val="WinCalendarBLANKCELLSTYLE2"/>
                <w:rFonts w:cs="Arial"/>
              </w:rPr>
            </w:pPr>
            <w:r>
              <w:pict>
                <v:shape id="_x0000_i1029" type="#_x0000_t75" alt="Image result for Pizza slice" style="width:24pt;height:11.25pt">
                  <v:imagedata r:id="rId8" r:href="rId14" croptop="5765f"/>
                </v:shape>
              </w:pict>
            </w:r>
            <w:r>
              <w:pict>
                <v:shape id="_x0000_i1030" type="#_x0000_t75" alt="Image result for prayer hands" style="width:20.25pt;height:35.25pt">
                  <v:imagedata r:id="rId10" r:href="rId15" croptop="8670f" cropbottom="6885f" cropleft="11808f" cropright="5379f"/>
                </v:shape>
              </w:pic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15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  <w:r>
              <w:rPr>
                <w:rStyle w:val="WinCalendarBLANKCELLSTYLE2"/>
                <w:rFonts w:cs="Arial"/>
              </w:rPr>
              <w:t xml:space="preserve">6:00 p.m. Duck Tour and </w:t>
            </w:r>
          </w:p>
          <w:p w:rsidR="00C84EB6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  <w:r>
              <w:rPr>
                <w:rStyle w:val="WinCalendarBLANKCELLSTYLE2"/>
                <w:rFonts w:cs="Arial"/>
              </w:rPr>
              <w:t xml:space="preserve">                North End Tour</w:t>
            </w:r>
          </w:p>
          <w:p w:rsidR="00C84EB6" w:rsidRPr="00C373D7" w:rsidRDefault="00C84EB6" w:rsidP="00194C38">
            <w:pPr>
              <w:pStyle w:val="CalendarText"/>
              <w:jc w:val="center"/>
              <w:rPr>
                <w:rStyle w:val="WinCalendarBLANKCELLSTYLE2"/>
                <w:rFonts w:cs="Arial"/>
              </w:rPr>
            </w:pPr>
            <w:r>
              <w:pict>
                <v:shape id="_x0000_i1031" type="#_x0000_t75" alt="Image result for Boston's North End" style="width:55.5pt;height:41.25pt">
                  <v:imagedata r:id="rId16" r:href="rId17"/>
                </v:shape>
              </w:pic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16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  <w:r>
              <w:rPr>
                <w:rStyle w:val="WinCalendarBLANKCELLSTYLE2"/>
                <w:rFonts w:cs="Arial"/>
              </w:rPr>
              <w:t>6:00 – 7:00 p.m. Alumni Holy Hour</w:t>
            </w:r>
          </w:p>
          <w:p w:rsidR="00C84EB6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  <w:r>
              <w:rPr>
                <w:rStyle w:val="WinCalendarBLANKCELLSTYLE2"/>
                <w:rFonts w:cs="Arial"/>
              </w:rPr>
              <w:t>7:00 p.m. Alumni Outing</w:t>
            </w: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17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</w:tr>
      <w:tr w:rsidR="00C84EB6" w:rsidRPr="00EC580F" w:rsidTr="00C373D7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18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 xml:space="preserve">5:00 p.m.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LifeTeen Mass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6:00 p.m.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>
              <w:rPr>
                <w:rStyle w:val="WinCalendarBLANKCELLSTYLE2"/>
                <w:rFonts w:cs="Arial"/>
              </w:rPr>
              <w:t xml:space="preserve">Father’s Day </w:t>
            </w:r>
            <w:r w:rsidRPr="00194C38">
              <w:rPr>
                <w:rStyle w:val="WinCalendarBLANKCELLSTYLE2"/>
                <w:rFonts w:cs="Arial"/>
              </w:rPr>
              <w:t>Life Night</w: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19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20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  <w:r>
              <w:rPr>
                <w:rStyle w:val="WinCalendarBLANKCELLSTYLE2"/>
                <w:rFonts w:cs="Arial"/>
              </w:rPr>
              <w:t>7:00 p.m. Rock Climbing</w:t>
            </w:r>
          </w:p>
          <w:p w:rsidR="00C84EB6" w:rsidRPr="00C373D7" w:rsidRDefault="00C84EB6" w:rsidP="00194C38">
            <w:pPr>
              <w:pStyle w:val="CalendarText"/>
              <w:jc w:val="center"/>
              <w:rPr>
                <w:rStyle w:val="WinCalendarBLANKCELLSTYLE2"/>
                <w:rFonts w:cs="Arial"/>
              </w:rPr>
            </w:pPr>
            <w:r>
              <w:pict>
                <v:shape id="_x0000_i1032" type="#_x0000_t75" alt="Image result for Rock Climbing" style="width:55.5pt;height:36.75pt">
                  <v:imagedata r:id="rId18" r:href="rId19"/>
                </v:shape>
              </w:pic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21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6:30 - 8:30 p.m.</w:t>
            </w:r>
          </w:p>
          <w:p w:rsidR="00C84EB6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Pizza and Prayer</w:t>
            </w:r>
          </w:p>
          <w:p w:rsidR="00C84EB6" w:rsidRPr="00194C38" w:rsidRDefault="00C84EB6" w:rsidP="00194C38">
            <w:pPr>
              <w:pStyle w:val="CalendarText"/>
              <w:jc w:val="center"/>
              <w:rPr>
                <w:rStyle w:val="WinCalendarBLANKCELLSTYLE2"/>
                <w:rFonts w:cs="Arial"/>
              </w:rPr>
            </w:pPr>
            <w:r>
              <w:pict>
                <v:shape id="_x0000_i1033" type="#_x0000_t75" alt="Image result for Pizza slice" style="width:24pt;height:11.25pt">
                  <v:imagedata r:id="rId8" r:href="rId20" croptop="5765f"/>
                </v:shape>
              </w:pict>
            </w:r>
            <w:r>
              <w:pict>
                <v:shape id="_x0000_i1034" type="#_x0000_t75" alt="Image result for prayer hands" style="width:20.25pt;height:35.25pt">
                  <v:imagedata r:id="rId10" r:href="rId21" croptop="8670f" cropbottom="6885f" cropleft="11808f" cropright="5379f"/>
                </v:shape>
              </w:pic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22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23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  <w:r>
              <w:rPr>
                <w:rStyle w:val="WinCalendarBLANKCELLSTYLE2"/>
                <w:rFonts w:cs="Arial"/>
              </w:rPr>
              <w:t xml:space="preserve">11:00 </w:t>
            </w:r>
            <w:smartTag w:uri="urn:schemas-microsoft-com:office:smarttags" w:element="PlaceName">
              <w:smartTag w:uri="urn:schemas-microsoft-com:office:smarttags" w:element="place">
                <w:r>
                  <w:rPr>
                    <w:rStyle w:val="WinCalendarBLANKCELLSTYLE2"/>
                    <w:rFonts w:cs="Arial"/>
                  </w:rPr>
                  <w:t>a.m.</w:t>
                </w:r>
              </w:smartTag>
              <w:r>
                <w:rPr>
                  <w:rStyle w:val="WinCalendarBLANKCELLSTYLE2"/>
                  <w:rFonts w:cs="Arial"/>
                </w:rPr>
                <w:t xml:space="preserve"> </w:t>
              </w:r>
              <w:smartTag w:uri="urn:schemas-microsoft-com:office:smarttags" w:element="PlaceType">
                <w:r>
                  <w:rPr>
                    <w:rStyle w:val="WinCalendarBLANKCELLSTYLE2"/>
                    <w:rFonts w:cs="Arial"/>
                  </w:rPr>
                  <w:t>Castle</w:t>
                </w:r>
              </w:smartTag>
              <w:r>
                <w:rPr>
                  <w:rStyle w:val="WinCalendarBLANKCELLSTYLE2"/>
                  <w:rFonts w:cs="Arial"/>
                </w:rPr>
                <w:t xml:space="preserve"> </w:t>
              </w:r>
              <w:smartTag w:uri="urn:schemas-microsoft-com:office:smarttags" w:element="PlaceType">
                <w:r>
                  <w:rPr>
                    <w:rStyle w:val="WinCalendarBLANKCELLSTYLE2"/>
                    <w:rFonts w:cs="Arial"/>
                  </w:rPr>
                  <w:t>Island</w:t>
                </w:r>
              </w:smartTag>
            </w:smartTag>
            <w:r>
              <w:rPr>
                <w:rStyle w:val="WinCalendarBLANKCELLSTYLE2"/>
                <w:rFonts w:cs="Arial"/>
              </w:rPr>
              <w:t xml:space="preserve"> Day Outing</w:t>
            </w:r>
          </w:p>
          <w:p w:rsidR="00C84EB6" w:rsidRPr="00C373D7" w:rsidRDefault="00C84EB6" w:rsidP="00194C38">
            <w:pPr>
              <w:pStyle w:val="CalendarText"/>
              <w:jc w:val="center"/>
              <w:rPr>
                <w:rStyle w:val="WinCalendarBLANKCELLSTYLE2"/>
                <w:rFonts w:cs="Arial"/>
              </w:rPr>
            </w:pPr>
            <w:r>
              <w:pict>
                <v:shape id="_x0000_i1035" type="#_x0000_t75" alt="Image result for South Boston Castle Island" style="width:69pt;height:42.75pt">
                  <v:imagedata r:id="rId22" r:href="rId23"/>
                </v:shape>
              </w:pict>
            </w: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24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</w:tr>
      <w:tr w:rsidR="00C84EB6" w:rsidRPr="00EC580F" w:rsidTr="00C373D7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FAFCE5"/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25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 xml:space="preserve">5:00 p.m.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LifeTeen Mass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6:00 p.m.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>
              <w:rPr>
                <w:rStyle w:val="WinCalendarBLANKCELLSTYLE2"/>
                <w:rFonts w:cs="Arial"/>
              </w:rPr>
              <w:t xml:space="preserve">JP’s Farewell </w:t>
            </w:r>
            <w:r w:rsidRPr="00194C38">
              <w:rPr>
                <w:rStyle w:val="WinCalendarBLANKCELLSTYLE2"/>
                <w:rFonts w:cs="Arial"/>
              </w:rPr>
              <w:t>Life Night</w: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26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  <w:r>
              <w:rPr>
                <w:rStyle w:val="WinCalendarBLANKCELLSTYLE2"/>
                <w:rFonts w:cs="Arial"/>
              </w:rPr>
              <w:t xml:space="preserve">11:00 </w:t>
            </w:r>
            <w:smartTag w:uri="urn:schemas-microsoft-com:office:smarttags" w:element="PlaceName">
              <w:smartTag w:uri="urn:schemas-microsoft-com:office:smarttags" w:element="place">
                <w:r>
                  <w:rPr>
                    <w:rStyle w:val="WinCalendarBLANKCELLSTYLE2"/>
                    <w:rFonts w:cs="Arial"/>
                  </w:rPr>
                  <w:t>a.m.</w:t>
                </w:r>
              </w:smartTag>
              <w:r>
                <w:rPr>
                  <w:rStyle w:val="WinCalendarBLANKCELLSTYLE2"/>
                  <w:rFonts w:cs="Arial"/>
                </w:rPr>
                <w:t xml:space="preserve"> </w:t>
              </w:r>
              <w:smartTag w:uri="urn:schemas-microsoft-com:office:smarttags" w:element="PlaceType">
                <w:r>
                  <w:rPr>
                    <w:rStyle w:val="WinCalendarBLANKCELLSTYLE2"/>
                    <w:rFonts w:cs="Arial"/>
                  </w:rPr>
                  <w:t>Beach</w:t>
                </w:r>
              </w:smartTag>
            </w:smartTag>
            <w:r>
              <w:rPr>
                <w:rStyle w:val="WinCalendarBLANKCELLSTYLE2"/>
                <w:rFonts w:cs="Arial"/>
              </w:rPr>
              <w:t xml:space="preserve"> Day Trip</w:t>
            </w:r>
          </w:p>
          <w:p w:rsidR="00C84EB6" w:rsidRPr="00C373D7" w:rsidRDefault="00C84EB6" w:rsidP="00194C38">
            <w:pPr>
              <w:pStyle w:val="CalendarText"/>
              <w:jc w:val="center"/>
              <w:rPr>
                <w:rStyle w:val="WinCalendarBLANKCELLSTYLE2"/>
                <w:rFonts w:cs="Arial"/>
              </w:rPr>
            </w:pPr>
            <w:r>
              <w:pict>
                <v:shape id="_x0000_i1036" type="#_x0000_t75" alt="Image result for Beach" style="width:43.5pt;height:32.25pt">
                  <v:imagedata r:id="rId24" r:href="rId25"/>
                </v:shape>
              </w:pic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27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28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194C38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6:30 - 8:30 p.m.</w:t>
            </w:r>
          </w:p>
          <w:p w:rsidR="00C84EB6" w:rsidRDefault="00C84EB6" w:rsidP="00194C38">
            <w:pPr>
              <w:pStyle w:val="CalendarText"/>
              <w:rPr>
                <w:rStyle w:val="WinCalendarBLANKCELLSTYLE2"/>
                <w:rFonts w:cs="Arial"/>
              </w:rPr>
            </w:pPr>
            <w:r w:rsidRPr="00194C38">
              <w:rPr>
                <w:rStyle w:val="WinCalendarBLANKCELLSTYLE2"/>
                <w:rFonts w:cs="Arial"/>
              </w:rPr>
              <w:t>Pizza and Prayer</w:t>
            </w:r>
          </w:p>
          <w:p w:rsidR="00C84EB6" w:rsidRPr="00194C38" w:rsidRDefault="00C84EB6" w:rsidP="00194C38">
            <w:pPr>
              <w:pStyle w:val="CalendarText"/>
              <w:jc w:val="center"/>
              <w:rPr>
                <w:rStyle w:val="WinCalendarBLANKCELLSTYLE2"/>
                <w:rFonts w:cs="Arial"/>
              </w:rPr>
            </w:pPr>
            <w:r>
              <w:pict>
                <v:shape id="_x0000_i1037" type="#_x0000_t75" alt="Image result for Pizza slice" style="width:24pt;height:11.25pt">
                  <v:imagedata r:id="rId8" r:href="rId26" croptop="5765f"/>
                </v:shape>
              </w:pict>
            </w:r>
            <w:r>
              <w:pict>
                <v:shape id="_x0000_i1038" type="#_x0000_t75" alt="Image result for prayer hands" style="width:20.25pt;height:35.25pt">
                  <v:imagedata r:id="rId10" r:href="rId27" croptop="8670f" cropbottom="6885f" cropleft="11808f" cropright="5379f"/>
                </v:shape>
              </w:pic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29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</w:tcPr>
          <w:p w:rsidR="00C84EB6" w:rsidRDefault="00C84EB6" w:rsidP="00C373D7">
            <w:pPr>
              <w:pStyle w:val="CalendarText"/>
              <w:rPr>
                <w:rStyle w:val="StyleStyleCalendarNumbers10ptNotBold11pt"/>
                <w:rFonts w:cs="Arial"/>
                <w:sz w:val="24"/>
              </w:rPr>
            </w:pPr>
            <w:r>
              <w:rPr>
                <w:rStyle w:val="StyleStyleCalendarNumbers10ptNotBold11pt"/>
                <w:rFonts w:cs="Arial"/>
                <w:sz w:val="24"/>
              </w:rPr>
              <w:t>30</w:t>
            </w:r>
            <w:r w:rsidRPr="00C373D7">
              <w:rPr>
                <w:rStyle w:val="WinCalendarHolidayBlue"/>
                <w:rFonts w:cs="Arial"/>
              </w:rPr>
              <w:t xml:space="preserve"> </w:t>
            </w:r>
          </w:p>
          <w:p w:rsidR="00C84EB6" w:rsidRPr="00C373D7" w:rsidRDefault="00C84EB6" w:rsidP="00C373D7">
            <w:pPr>
              <w:pStyle w:val="CalendarText"/>
              <w:rPr>
                <w:rStyle w:val="WinCalendarBLANKCELLSTYLE2"/>
                <w:rFonts w:cs="Arial"/>
              </w:rPr>
            </w:pP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C0C0C0"/>
          </w:tcPr>
          <w:p w:rsidR="00C84EB6" w:rsidRDefault="00C84EB6" w:rsidP="00C373D7">
            <w:pPr>
              <w:pStyle w:val="CalendarText"/>
              <w:rPr>
                <w:rStyle w:val="CalendarNumbers"/>
                <w:rFonts w:cs="Arial"/>
                <w:bCs w:val="0"/>
                <w:color w:val="000000"/>
                <w:szCs w:val="20"/>
              </w:rPr>
            </w:pPr>
            <w:r>
              <w:rPr>
                <w:rStyle w:val="CalendarNumbers"/>
                <w:rFonts w:cs="Arial"/>
                <w:bCs w:val="0"/>
                <w:color w:val="000000"/>
                <w:szCs w:val="20"/>
              </w:rPr>
              <w:t>Notes:</w:t>
            </w:r>
          </w:p>
          <w:p w:rsidR="00C84EB6" w:rsidRPr="00C373D7" w:rsidRDefault="00C84EB6" w:rsidP="00C373D7">
            <w:pPr>
              <w:pStyle w:val="CalendarText"/>
              <w:rPr>
                <w:rStyle w:val="CalendarNumbers"/>
                <w:rFonts w:cs="Arial"/>
                <w:bCs w:val="0"/>
                <w:color w:val="000000"/>
                <w:szCs w:val="20"/>
              </w:rPr>
            </w:pPr>
            <w:r>
              <w:rPr>
                <w:rStyle w:val="CalendarNumbers"/>
                <w:rFonts w:cs="Arial"/>
                <w:bCs w:val="0"/>
                <w:color w:val="000000"/>
                <w:szCs w:val="20"/>
              </w:rPr>
              <w:t>Times may change due to ticketing hours</w:t>
            </w:r>
          </w:p>
        </w:tc>
      </w:tr>
    </w:tbl>
    <w:p w:rsidR="00C84EB6" w:rsidRDefault="00C84EB6" w:rsidP="00C373D7">
      <w:pPr>
        <w:spacing w:after="0"/>
        <w:jc w:val="right"/>
        <w:rPr>
          <w:rStyle w:val="Hyperlink"/>
          <w:rFonts w:cs="Arial"/>
          <w:color w:val="737373"/>
          <w:sz w:val="14"/>
          <w:szCs w:val="14"/>
        </w:rPr>
      </w:pPr>
      <w:r w:rsidRPr="00C373D7">
        <w:rPr>
          <w:rFonts w:cs="Arial"/>
          <w:color w:val="737373"/>
          <w:sz w:val="14"/>
          <w:szCs w:val="14"/>
        </w:rPr>
        <w:t xml:space="preserve">More Calendars with US Holidays: </w:t>
      </w:r>
      <w:hyperlink r:id="rId28" w:history="1">
        <w:r w:rsidRPr="00C373D7">
          <w:rPr>
            <w:rStyle w:val="Hyperlink"/>
            <w:rFonts w:cs="Arial"/>
            <w:color w:val="737373"/>
            <w:sz w:val="14"/>
            <w:szCs w:val="14"/>
          </w:rPr>
          <w:t>Jul 2017</w:t>
        </w:r>
      </w:hyperlink>
      <w:r w:rsidRPr="00C373D7">
        <w:rPr>
          <w:rFonts w:cs="Arial"/>
          <w:color w:val="737373"/>
          <w:sz w:val="14"/>
          <w:szCs w:val="14"/>
        </w:rPr>
        <w:t xml:space="preserve">, </w:t>
      </w:r>
      <w:hyperlink r:id="rId29" w:history="1">
        <w:hyperlink r:id="rId30" w:history="1">
          <w:r w:rsidRPr="00C373D7">
            <w:rPr>
              <w:rStyle w:val="Hyperlink"/>
              <w:rFonts w:cs="Arial"/>
              <w:color w:val="737373"/>
              <w:sz w:val="14"/>
              <w:szCs w:val="14"/>
            </w:rPr>
            <w:t>Aug 2017</w:t>
          </w:r>
        </w:hyperlink>
      </w:hyperlink>
      <w:r w:rsidRPr="00C373D7">
        <w:rPr>
          <w:rFonts w:cs="Arial"/>
          <w:color w:val="737373"/>
          <w:sz w:val="14"/>
          <w:szCs w:val="14"/>
        </w:rPr>
        <w:t xml:space="preserve">, </w:t>
      </w:r>
      <w:hyperlink r:id="rId31" w:history="1">
        <w:r w:rsidRPr="00C373D7">
          <w:rPr>
            <w:rStyle w:val="Hyperlink"/>
            <w:rFonts w:cs="Arial"/>
            <w:color w:val="737373"/>
            <w:sz w:val="14"/>
            <w:szCs w:val="14"/>
          </w:rPr>
          <w:t>PDF Calendar</w:t>
        </w:r>
      </w:hyperlink>
    </w:p>
    <w:p w:rsidR="00C84EB6" w:rsidRPr="006D5946" w:rsidRDefault="00C84EB6" w:rsidP="00C373D7">
      <w:pPr>
        <w:tabs>
          <w:tab w:val="left" w:pos="360"/>
        </w:tabs>
        <w:spacing w:after="0"/>
        <w:rPr>
          <w:rFonts w:cs="Arial"/>
          <w:color w:val="000080"/>
          <w:sz w:val="20"/>
          <w:szCs w:val="20"/>
        </w:rPr>
      </w:pPr>
      <w:r>
        <w:rPr>
          <w:rFonts w:cs="Arial"/>
          <w:color w:val="244061"/>
        </w:rPr>
        <w:t xml:space="preserve"> </w:t>
      </w:r>
    </w:p>
    <w:sectPr w:rsidR="00C84EB6" w:rsidRPr="006D5946" w:rsidSect="00C373D7"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73D7"/>
    <w:rsid w:val="0006181B"/>
    <w:rsid w:val="0016756F"/>
    <w:rsid w:val="00194C38"/>
    <w:rsid w:val="001B0DDF"/>
    <w:rsid w:val="00291FC0"/>
    <w:rsid w:val="00380CAA"/>
    <w:rsid w:val="00383F8B"/>
    <w:rsid w:val="003B47A1"/>
    <w:rsid w:val="003D53E3"/>
    <w:rsid w:val="00424AD1"/>
    <w:rsid w:val="004A0064"/>
    <w:rsid w:val="00504D93"/>
    <w:rsid w:val="00527AF2"/>
    <w:rsid w:val="00532629"/>
    <w:rsid w:val="00576506"/>
    <w:rsid w:val="005C63EE"/>
    <w:rsid w:val="005E1C8E"/>
    <w:rsid w:val="006029B9"/>
    <w:rsid w:val="006D5946"/>
    <w:rsid w:val="00777BD5"/>
    <w:rsid w:val="007E6D93"/>
    <w:rsid w:val="00860B88"/>
    <w:rsid w:val="00886E11"/>
    <w:rsid w:val="008F1577"/>
    <w:rsid w:val="009E0B71"/>
    <w:rsid w:val="009F3542"/>
    <w:rsid w:val="00A316B7"/>
    <w:rsid w:val="00B56836"/>
    <w:rsid w:val="00BC122A"/>
    <w:rsid w:val="00C373D7"/>
    <w:rsid w:val="00C84EB6"/>
    <w:rsid w:val="00CB7F86"/>
    <w:rsid w:val="00D131B9"/>
    <w:rsid w:val="00D710A1"/>
    <w:rsid w:val="00D864A2"/>
    <w:rsid w:val="00E470AB"/>
    <w:rsid w:val="00E52DEF"/>
    <w:rsid w:val="00EC580F"/>
    <w:rsid w:val="00EE45CA"/>
    <w:rsid w:val="00EF76F8"/>
    <w:rsid w:val="00F2521D"/>
    <w:rsid w:val="00F36947"/>
    <w:rsid w:val="00F50A94"/>
    <w:rsid w:val="00FE1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506"/>
    <w:pPr>
      <w:spacing w:after="160" w:line="259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710A1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/>
      <w:color w:val="323E4F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710A1"/>
    <w:rPr>
      <w:rFonts w:ascii="Calibri Light" w:hAnsi="Calibri Light" w:cs="Times New Roman"/>
      <w:color w:val="323E4F"/>
      <w:sz w:val="32"/>
      <w:szCs w:val="32"/>
    </w:rPr>
  </w:style>
  <w:style w:type="paragraph" w:customStyle="1" w:styleId="CalendarText">
    <w:name w:val="CalendarText"/>
    <w:basedOn w:val="Normal"/>
    <w:uiPriority w:val="99"/>
    <w:rsid w:val="00C373D7"/>
    <w:pPr>
      <w:spacing w:after="0" w:line="240" w:lineRule="auto"/>
    </w:pPr>
    <w:rPr>
      <w:rFonts w:eastAsia="Times New Roman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uiPriority w:val="99"/>
    <w:rsid w:val="00C373D7"/>
    <w:rPr>
      <w:rFonts w:ascii="Arial" w:hAnsi="Arial" w:cs="Times New Roman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uiPriority w:val="99"/>
    <w:rsid w:val="00C373D7"/>
    <w:rPr>
      <w:rFonts w:ascii="Arial" w:hAnsi="Arial" w:cs="Times New Roman"/>
      <w:b/>
      <w:bCs/>
      <w:color w:val="000080"/>
      <w:sz w:val="20"/>
      <w:szCs w:val="20"/>
    </w:rPr>
  </w:style>
  <w:style w:type="character" w:customStyle="1" w:styleId="WinCalendarHolidayRed">
    <w:name w:val="WinCalendar_HolidayRed"/>
    <w:basedOn w:val="DefaultParagraphFont"/>
    <w:uiPriority w:val="99"/>
    <w:rsid w:val="00C373D7"/>
    <w:rPr>
      <w:rFonts w:ascii="Arial Narrow" w:hAnsi="Arial Narrow" w:cs="Times New Roman"/>
      <w:color w:val="990033"/>
      <w:sz w:val="18"/>
    </w:rPr>
  </w:style>
  <w:style w:type="character" w:customStyle="1" w:styleId="WinCalendarHolidayBlue">
    <w:name w:val="WinCalendar_HolidayBlue"/>
    <w:basedOn w:val="DefaultParagraphFont"/>
    <w:uiPriority w:val="99"/>
    <w:rsid w:val="00C373D7"/>
    <w:rPr>
      <w:rFonts w:ascii="Arial Narrow" w:hAnsi="Arial Narrow" w:cs="Times New Roman"/>
      <w:color w:val="333399"/>
      <w:sz w:val="18"/>
    </w:rPr>
  </w:style>
  <w:style w:type="character" w:customStyle="1" w:styleId="WinCalendarBLANKCELLSTYLE2">
    <w:name w:val="WinCalendar_BLANKCELL_STYLE2"/>
    <w:basedOn w:val="DefaultParagraphFont"/>
    <w:uiPriority w:val="99"/>
    <w:rsid w:val="00C373D7"/>
    <w:rPr>
      <w:rFonts w:ascii="Arial Narrow" w:hAnsi="Arial Narrow" w:cs="Times New Roman"/>
      <w:color w:val="000000"/>
      <w:sz w:val="16"/>
    </w:rPr>
  </w:style>
  <w:style w:type="character" w:styleId="Hyperlink">
    <w:name w:val="Hyperlink"/>
    <w:basedOn w:val="DefaultParagraphFont"/>
    <w:uiPriority w:val="99"/>
    <w:rsid w:val="00C373D7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beyondbookmarks.com/media/catalog/product/cache/1/kit_logo/9df78eab33525d08d6e5fb8d27136e95/i/m/imgmovienightlogo.jpg" TargetMode="External"/><Relationship Id="rId18" Type="http://schemas.openxmlformats.org/officeDocument/2006/relationships/image" Target="media/image6.jpeg"/><Relationship Id="rId26" Type="http://schemas.openxmlformats.org/officeDocument/2006/relationships/image" Target="http://media.cmgdigital.com/shared/img/photos/2014/10/08/f2/69/pizza_slice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://newmonastic.files.wordpress.com/2011/03/praying-hands1.jpg" TargetMode="External"/><Relationship Id="rId7" Type="http://schemas.openxmlformats.org/officeDocument/2006/relationships/image" Target="https://zannatacyclingteam.be/sites/default/files/field/image/nieuws/bbq1.gif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media-cache-ak0.pinimg.com/736x/9a/b8/96/9ab89687955e739959c04bd0cb761a5f.jpg" TargetMode="External"/><Relationship Id="rId25" Type="http://schemas.openxmlformats.org/officeDocument/2006/relationships/image" Target="https://tse4.mm.bing.net/th?id=OIP.r_k0e0BXFnkWGC42TAn8BgEyDL&amp;pid=15.1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http://media.cmgdigital.com/shared/img/photos/2014/10/08/f2/69/pizza_slice.jpg" TargetMode="External"/><Relationship Id="rId29" Type="http://schemas.openxmlformats.org/officeDocument/2006/relationships/hyperlink" Target="http://www.wincalendar.com/Holiday-Calendar/August-2017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://newmonastic.files.wordpress.com/2011/03/praying-hands1.jpg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hyperlink" Target="http://www.wincalendar.com/Holiday-Calendar/July-2017" TargetMode="External"/><Relationship Id="rId15" Type="http://schemas.openxmlformats.org/officeDocument/2006/relationships/image" Target="http://newmonastic.files.wordpress.com/2011/03/praying-hands1.jpg" TargetMode="External"/><Relationship Id="rId23" Type="http://schemas.openxmlformats.org/officeDocument/2006/relationships/image" Target="http://www.bostoncondoloft.com/wp-content/uploads/2011/02/CastleIsland.jpg" TargetMode="External"/><Relationship Id="rId28" Type="http://schemas.openxmlformats.org/officeDocument/2006/relationships/hyperlink" Target="http://www.wincalendar.com/Holiday-Calendar/July-2017" TargetMode="External"/><Relationship Id="rId10" Type="http://schemas.openxmlformats.org/officeDocument/2006/relationships/image" Target="media/image3.jpeg"/><Relationship Id="rId19" Type="http://schemas.openxmlformats.org/officeDocument/2006/relationships/image" Target="https://tse1.mm.bing.net/th?id=OIP.bYNWuGuCWIAOrZ2W5qDQgQEzDL&amp;pid=15.1" TargetMode="External"/><Relationship Id="rId31" Type="http://schemas.openxmlformats.org/officeDocument/2006/relationships/hyperlink" Target="http://www.wincalendar.com/2017-Calendar-PDF" TargetMode="External"/><Relationship Id="rId4" Type="http://schemas.openxmlformats.org/officeDocument/2006/relationships/hyperlink" Target="http://www.wincalendar.com/Holiday-Calendar/May-2017" TargetMode="External"/><Relationship Id="rId9" Type="http://schemas.openxmlformats.org/officeDocument/2006/relationships/image" Target="http://media.cmgdigital.com/shared/img/photos/2014/10/08/f2/69/pizza_slice.jpg" TargetMode="External"/><Relationship Id="rId14" Type="http://schemas.openxmlformats.org/officeDocument/2006/relationships/image" Target="http://media.cmgdigital.com/shared/img/photos/2014/10/08/f2/69/pizza_slice.jpg" TargetMode="External"/><Relationship Id="rId22" Type="http://schemas.openxmlformats.org/officeDocument/2006/relationships/image" Target="media/image7.jpeg"/><Relationship Id="rId27" Type="http://schemas.openxmlformats.org/officeDocument/2006/relationships/image" Target="http://newmonastic.files.wordpress.com/2011/03/praying-hands1.jpg" TargetMode="External"/><Relationship Id="rId30" Type="http://schemas.openxmlformats.org/officeDocument/2006/relationships/hyperlink" Target="http://www.wincalendar.com/Holiday-Calendar/August-20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461</Words>
  <Characters>2633</Characters>
  <Application>Microsoft Office Outlook</Application>
  <DocSecurity>0</DocSecurity>
  <Lines>0</Lines>
  <Paragraphs>0</Paragraphs>
  <ScaleCrop>false</ScaleCrop>
  <Company>WinCalendar.com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2017</dc:title>
  <dc:subject>Printable Calendar</dc:subject>
  <dc:creator>Sapro Systems</dc:creator>
  <cp:keywords>Word Calendar Template, Calendar, Jun 2017, Calendar, Printable Calendar, Landscape Calendar, Template, Blank</cp:keywords>
  <dc:description/>
  <cp:lastModifiedBy>Owner</cp:lastModifiedBy>
  <cp:revision>2</cp:revision>
  <cp:lastPrinted>2017-05-21T18:07:00Z</cp:lastPrinted>
  <dcterms:created xsi:type="dcterms:W3CDTF">2017-06-05T12:45:00Z</dcterms:created>
  <dcterms:modified xsi:type="dcterms:W3CDTF">2017-06-05T12:45:00Z</dcterms:modified>
  <cp:category>Blank Calendar Template</cp:category>
</cp:coreProperties>
</file>